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E46" w:rsidRDefault="00F47485">
      <w:pPr>
        <w:pStyle w:val="Title"/>
      </w:pPr>
      <w:r w:rsidRPr="005870E3">
        <w:rPr>
          <w:color w:val="006AB2" w:themeColor="accent3"/>
        </w:rPr>
        <w:t xml:space="preserve">Certificate Of </w:t>
      </w:r>
      <w:r w:rsidRPr="005870E3">
        <w:rPr>
          <w:noProof/>
          <w:color w:val="006AB2" w:themeColor="accent3"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0045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3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4E46" w:rsidRDefault="009F4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6435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  <v:imagedata r:id="rId11" o:title=""/>
                </v:shape>
                <v:shape id="Black border" o:spid="_x0000_s1028" type="#_x0000_t75" style="position:absolute;left:95;width:9182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  <v:imagedata r:id="rId12" o:title=""/>
                </v:shape>
                <v:rect id="Rectangular border" o:spid="_x0000_s1029" style="position:absolute;left:1809;top:1619;width:88341;height:6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" filled="f" strokecolor="#006ab2 [3206]" strokeweight="6.5pt">
                  <v:textbox>
                    <w:txbxContent>
                      <w:p w:rsidR="009F4E46" w:rsidRDefault="009F4E4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870E3">
        <w:rPr>
          <w:color w:val="006AB2" w:themeColor="accent3"/>
        </w:rPr>
        <w:t>Participation</w:t>
      </w:r>
      <w:bookmarkStart w:id="0" w:name="_GoBack"/>
      <w:bookmarkEnd w:id="0"/>
    </w:p>
    <w:p w:rsidR="009F4E46" w:rsidRPr="00F3208F" w:rsidRDefault="009F4E46">
      <w:pPr>
        <w:pStyle w:val="Name"/>
        <w:rPr>
          <w:sz w:val="60"/>
        </w:rPr>
      </w:pPr>
    </w:p>
    <w:sdt>
      <w:sdtPr>
        <w:id w:val="1430230843"/>
        <w:placeholder>
          <w:docPart w:val="5660CD705E18433E8DCE7B9DED7FDB24"/>
        </w:placeholder>
        <w:temporary/>
        <w:showingPlcHdr/>
        <w15:appearance w15:val="hidden"/>
      </w:sdtPr>
      <w:sdtEndPr/>
      <w:sdtContent>
        <w:p w:rsidR="009F4E46" w:rsidRDefault="00F47485">
          <w:r>
            <w:t>is thanked for their phenomenal participation on</w:t>
          </w:r>
        </w:p>
      </w:sdtContent>
    </w:sdt>
    <w:p w:rsidR="009F4E46" w:rsidRDefault="0064361D">
      <w:pPr>
        <w:pStyle w:val="Organization"/>
        <w:spacing w:after="0"/>
      </w:pPr>
      <w:r>
        <w:t>3</w:t>
      </w:r>
      <w:r>
        <w:rPr>
          <w:vertAlign w:val="superscript"/>
        </w:rPr>
        <w:t>RD</w:t>
      </w:r>
      <w:r w:rsidR="00F3208F">
        <w:t xml:space="preserve"> Annual Kids’ Yoga Day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F3208F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677BBD38770A4382ADFEF42EFBD8CED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F4E46" w:rsidRDefault="0064361D">
                <w:pPr>
                  <w:spacing w:after="0" w:line="240" w:lineRule="auto"/>
                </w:pPr>
                <w:r>
                  <w:rPr>
                    <w:noProof/>
                    <w:sz w:val="60"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-124460</wp:posOffset>
                      </wp:positionH>
                      <wp:positionV relativeFrom="page">
                        <wp:posOffset>173990</wp:posOffset>
                      </wp:positionV>
                      <wp:extent cx="2527935" cy="2289175"/>
                      <wp:effectExtent l="0" t="0" r="5715" b="0"/>
                      <wp:wrapNone/>
                      <wp:docPr id="27" name="Seal Tex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Seal Textur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7935" cy="228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F3208F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F3208F">
                  <w:pPr>
                    <w:pStyle w:val="Signature"/>
                    <w:jc w:val="center"/>
                  </w:pPr>
                </w:p>
              </w:tc>
            </w:tr>
            <w:tr w:rsidR="00F3208F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3208F" w:rsidRDefault="00F3208F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AT: </w:t>
                  </w:r>
                </w:p>
              </w:tc>
              <w:tc>
                <w:tcPr>
                  <w:tcW w:w="6192" w:type="dxa"/>
                  <w:vAlign w:val="bottom"/>
                </w:tcPr>
                <w:p w:rsidR="00F3208F" w:rsidRDefault="00F3208F" w:rsidP="00F3208F">
                  <w:pPr>
                    <w:pStyle w:val="Signature"/>
                    <w:jc w:val="center"/>
                  </w:pPr>
                </w:p>
              </w:tc>
            </w:tr>
            <w:tr w:rsidR="00F3208F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5019FC">
                  <w:pPr>
                    <w:pStyle w:val="Signature"/>
                    <w:ind w:left="0"/>
                  </w:pPr>
                </w:p>
              </w:tc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98D" w:rsidRDefault="0063298D">
      <w:pPr>
        <w:spacing w:after="0" w:line="240" w:lineRule="auto"/>
      </w:pPr>
      <w:r>
        <w:separator/>
      </w:r>
    </w:p>
  </w:endnote>
  <w:endnote w:type="continuationSeparator" w:id="0">
    <w:p w:rsidR="0063298D" w:rsidRDefault="0063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98D" w:rsidRDefault="0063298D">
      <w:pPr>
        <w:spacing w:after="0" w:line="240" w:lineRule="auto"/>
      </w:pPr>
      <w:r>
        <w:separator/>
      </w:r>
    </w:p>
  </w:footnote>
  <w:footnote w:type="continuationSeparator" w:id="0">
    <w:p w:rsidR="0063298D" w:rsidRDefault="00632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08F"/>
    <w:rsid w:val="00343FFC"/>
    <w:rsid w:val="004230F1"/>
    <w:rsid w:val="004B6FB2"/>
    <w:rsid w:val="005019FC"/>
    <w:rsid w:val="005870E3"/>
    <w:rsid w:val="005B6D68"/>
    <w:rsid w:val="0063298D"/>
    <w:rsid w:val="0064361D"/>
    <w:rsid w:val="00796E22"/>
    <w:rsid w:val="009F4E46"/>
    <w:rsid w:val="00F3208F"/>
    <w:rsid w:val="00F4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15598"/>
  <w15:docId w15:val="{9F7BB0CB-ABBB-438D-BB98-70998E53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rigoriades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60CD705E18433E8DCE7B9DED7FD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61BE-4538-46FF-98CF-F125E97CA83E}"/>
      </w:docPartPr>
      <w:docPartBody>
        <w:p w:rsidR="00602A8D" w:rsidRDefault="00752A21">
          <w:pPr>
            <w:pStyle w:val="5660CD705E18433E8DCE7B9DED7FDB24"/>
          </w:pPr>
          <w:r>
            <w:t>is thanked for their phenomenal participation on</w:t>
          </w:r>
        </w:p>
      </w:docPartBody>
    </w:docPart>
    <w:docPart>
      <w:docPartPr>
        <w:name w:val="677BBD38770A4382ADFEF42EFBD8C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26513-FA30-4CD3-9917-2E2B611067FD}"/>
      </w:docPartPr>
      <w:docPartBody>
        <w:p w:rsidR="00602A8D" w:rsidRDefault="00752A21">
          <w:pPr>
            <w:pStyle w:val="677BBD38770A4382ADFEF42EFBD8CED9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A21"/>
    <w:rsid w:val="00402C82"/>
    <w:rsid w:val="00602A8D"/>
    <w:rsid w:val="00752A21"/>
    <w:rsid w:val="008A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821C341D744169D6DDE1FC233C8DA">
    <w:name w:val="C19821C341D744169D6DDE1FC233C8DA"/>
  </w:style>
  <w:style w:type="paragraph" w:customStyle="1" w:styleId="5660CD705E18433E8DCE7B9DED7FDB24">
    <w:name w:val="5660CD705E18433E8DCE7B9DED7FDB24"/>
  </w:style>
  <w:style w:type="paragraph" w:customStyle="1" w:styleId="0FCCDCC8A5F24B5DAB924885A5207B3A">
    <w:name w:val="0FCCDCC8A5F24B5DAB924885A5207B3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7BBD38770A4382ADFEF42EFBD8CED9">
    <w:name w:val="677BBD38770A4382ADFEF42EFBD8CED9"/>
  </w:style>
  <w:style w:type="paragraph" w:customStyle="1" w:styleId="8400C4379EED4712858C496BC4130B5D">
    <w:name w:val="8400C4379EED4712858C496BC4130B5D"/>
  </w:style>
  <w:style w:type="paragraph" w:customStyle="1" w:styleId="ACA9E5AAACC648369F10102E824F3AE0">
    <w:name w:val="ACA9E5AAACC648369F10102E824F3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BC8D59-F20E-4B56-A69F-EC95F534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2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tgrigoriades</dc:creator>
  <cp:keywords/>
  <cp:lastModifiedBy>tgrigoriades</cp:lastModifiedBy>
  <cp:revision>3</cp:revision>
  <dcterms:created xsi:type="dcterms:W3CDTF">2018-01-22T17:29:00Z</dcterms:created>
  <dcterms:modified xsi:type="dcterms:W3CDTF">2018-01-22T17:29:00Z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