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E46" w:rsidRDefault="00F47485">
      <w:pPr>
        <w:pStyle w:val="Title"/>
      </w:pPr>
      <w:r>
        <w:t xml:space="preserve">Certificate Of </w:t>
      </w:r>
      <w:r>
        <w:rPr>
          <w:noProof/>
          <w:lang w:eastAsia="en-US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651069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198864" cy="6867144"/>
                <wp:effectExtent l="0" t="0" r="2540" b="0"/>
                <wp:wrapNone/>
                <wp:docPr id="4" name="Background" descr="Background Graphic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8864" cy="6867144"/>
                          <a:chOff x="0" y="0"/>
                          <a:chExt cx="9201150" cy="6867525"/>
                        </a:xfrm>
                      </wpg:grpSpPr>
                      <pic:pic xmlns:pic="http://schemas.openxmlformats.org/drawingml/2006/picture">
                        <pic:nvPicPr>
                          <pic:cNvPr id="3" name="Rays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4" name="Black border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9182100" cy="686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ular border"/>
                        <wps:cNvSpPr/>
                        <wps:spPr>
                          <a:xfrm>
                            <a:off x="180975" y="161925"/>
                            <a:ext cx="8834113" cy="6540294"/>
                          </a:xfrm>
                          <a:prstGeom prst="rect">
                            <a:avLst/>
                          </a:prstGeom>
                          <a:noFill/>
                          <a:ln w="82550">
                            <a:solidFill>
                              <a:schemeClr val="accent5"/>
                            </a:solidFill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F4E46" w:rsidRDefault="009F4E4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Background" o:spid="_x0000_s1026" alt="Background Graphic&#10;" style="position:absolute;left:0;text-align:left;margin-left:0;margin-top:0;width:724.3pt;height:540.7pt;z-index:-251665411;mso-position-horizontal:center;mso-position-horizontal-relative:page;mso-position-vertical:center;mso-position-vertical-relative:page;mso-width-relative:margin;mso-height-relative:margin" coordsize="92011,68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ays" o:spid="_x0000_s1027" type="#_x0000_t75" style="position:absolute;width:92011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scLnDAAAA2gAAAA8AAABkcnMvZG93bnJldi54bWxEj81qwzAQhO+FvIPYQC+lkdNAKG6U4ARi&#10;Sg6GpH2ArbW13VgrI6n+efsoUOhxmJlvmM1uNK3oyfnGsoLlIgFBXFrdcKXg8+P4/ArCB2SNrWVS&#10;MJGH3Xb2sMFU24HP1F9CJSKEfYoK6hC6VEpf1mTQL2xHHL1v6wyGKF0ltcMhwk0rX5JkLQ02HBdq&#10;7OhQU3m9/BoFbjjlXHzprJuWTfvzlA9U7DOlHudj9gYi0Bj+w3/td61gBfcr8Qb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xwucMAAADaAAAADwAAAAAAAAAAAAAAAACf&#10;AgAAZHJzL2Rvd25yZXYueG1sUEsFBgAAAAAEAAQA9wAAAI8DAAAAAA==&#10;">
                  <v:imagedata r:id="rId11" o:title=""/>
                  <v:path arrowok="t"/>
                </v:shape>
                <v:shape id="Black border" o:spid="_x0000_s1028" type="#_x0000_t75" style="position:absolute;left:95;width:91821;height:68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8WBfEAAAA3QAAAA8AAABkcnMvZG93bnJldi54bWxEj9GKwjAURN8X/IdwhX1ZNFUXlWqUKiz4&#10;sitWP+DSXJtic1OaqPXvzYLg4zAzZ5jlurO1uFHrK8cKRsMEBHHhdMWlgtPxZzAH4QOyxtoxKXiQ&#10;h/Wq97HEVLs7H+iWh1JECPsUFZgQmlRKXxiy6IeuIY7e2bUWQ5RtKXWL9wi3tRwnyVRarDguGGxo&#10;a6i45Fer4G9WNl+zfb79LbrajDZ7oiy7KvXZ77IFiEBdeIdf7Z1WMJmPv+H/TXwC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8WBfEAAAA3QAAAA8AAAAAAAAAAAAAAAAA&#10;nwIAAGRycy9kb3ducmV2LnhtbFBLBQYAAAAABAAEAPcAAACQAwAAAAA=&#10;">
                  <v:imagedata r:id="rId12" o:title=""/>
                  <v:path arrowok="t"/>
                </v:shape>
                <v:rect id="Rectangular border" o:spid="_x0000_s1029" style="position:absolute;left:1809;top:1619;width:88341;height:654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rOMAA&#10;AADaAAAADwAAAGRycy9kb3ducmV2LnhtbESPzarCMBSE9xd8h3AEd9e0ihepRvEHwYUbq+D20Bzb&#10;YnNSmmirT28E4S6HmfmGmS87U4kHNa60rCAeRiCIM6tLzhWcT7vfKQjnkTVWlknBkxwsF72fOSba&#10;tnykR+pzESDsElRQeF8nUrqsIINuaGvi4F1tY9AH2eRSN9gGuKnkKIr+pMGSw0KBNW0Kym7p3SjY&#10;xt2upcOmtpdt/Fqj1ulYe6UG/W41A+Gp8//hb3uvFUzgcyXcAL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MrOMAAAADaAAAADwAAAAAAAAAAAAAAAACYAgAAZHJzL2Rvd25y&#10;ZXYueG1sUEsFBgAAAAAEAAQA9QAAAIUDAAAAAA==&#10;" filled="f" strokecolor="#653a95 [3208]" strokeweight="6.5pt">
                  <v:textbox>
                    <w:txbxContent>
                      <w:p w:rsidR="009F4E46" w:rsidRDefault="009F4E46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t>Participation</w:t>
      </w:r>
    </w:p>
    <w:p w:rsidR="009F4E46" w:rsidRPr="00F3208F" w:rsidRDefault="009F4E46">
      <w:pPr>
        <w:pStyle w:val="Name"/>
        <w:rPr>
          <w:sz w:val="60"/>
        </w:rPr>
      </w:pPr>
    </w:p>
    <w:sdt>
      <w:sdtPr>
        <w:id w:val="1430230843"/>
        <w:placeholder>
          <w:docPart w:val="5660CD705E18433E8DCE7B9DED7FDB24"/>
        </w:placeholder>
        <w:temporary/>
        <w:showingPlcHdr/>
        <w15:appearance w15:val="hidden"/>
      </w:sdtPr>
      <w:sdtEndPr/>
      <w:sdtContent>
        <w:p w:rsidR="009F4E46" w:rsidRDefault="00F47485">
          <w:r>
            <w:t>is thanked for their phenomenal participation on</w:t>
          </w:r>
        </w:p>
      </w:sdtContent>
    </w:sdt>
    <w:p w:rsidR="009F4E46" w:rsidRDefault="005B6D68">
      <w:pPr>
        <w:pStyle w:val="Organization"/>
        <w:spacing w:after="0"/>
      </w:pPr>
      <w:r>
        <w:t>2</w:t>
      </w:r>
      <w:r>
        <w:rPr>
          <w:vertAlign w:val="superscript"/>
        </w:rPr>
        <w:t>nd</w:t>
      </w:r>
      <w:r w:rsidR="00F3208F">
        <w:t xml:space="preserve"> Annual Kids’ Yoga Day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645"/>
        <w:gridCol w:w="868"/>
        <w:gridCol w:w="8159"/>
      </w:tblGrid>
      <w:tr w:rsidR="00F3208F">
        <w:trPr>
          <w:trHeight w:val="3024"/>
        </w:trPr>
        <w:sdt>
          <w:sdtPr>
            <w:alias w:val="Click arrow at right to select an icon"/>
            <w:tag w:val="Click arrow at right to select an icon"/>
            <w:id w:val="-1667470174"/>
            <w:placeholder>
              <w:docPart w:val="677BBD38770A4382ADFEF42EFBD8CED9"/>
            </w:placeholder>
            <w:docPartList>
              <w:docPartGallery w:val="Quick Parts"/>
              <w:docPartCategory w:val=" Award"/>
            </w:docPartList>
          </w:sdtPr>
          <w:sdtEndPr/>
          <w:sdtContent>
            <w:tc>
              <w:tcPr>
                <w:tcW w:w="3123" w:type="dxa"/>
                <w:vAlign w:val="center"/>
              </w:tcPr>
              <w:p w:rsidR="009F4E46" w:rsidRDefault="00F3208F">
                <w:pPr>
                  <w:spacing w:after="0" w:line="240" w:lineRule="auto"/>
                </w:pPr>
                <w:r>
                  <w:rPr>
                    <w:noProof/>
                    <w:lang w:eastAsia="en-US"/>
                  </w:rPr>
                  <mc:AlternateContent>
                    <mc:Choice Requires="wpg">
                      <w:drawing>
                        <wp:anchor distT="0" distB="0" distL="114300" distR="114300" simplePos="0" relativeHeight="251658240" behindDoc="0" locked="0" layoutInCell="1" allowOverlap="1" wp14:anchorId="74BC27D3" wp14:editId="7150CE1F">
                          <wp:simplePos x="0" y="0"/>
                          <wp:positionH relativeFrom="column">
                            <wp:posOffset>3810</wp:posOffset>
                          </wp:positionH>
                          <wp:positionV relativeFrom="page">
                            <wp:posOffset>276225</wp:posOffset>
                          </wp:positionV>
                          <wp:extent cx="2314575" cy="2273300"/>
                          <wp:effectExtent l="0" t="0" r="0" b="0"/>
                          <wp:wrapSquare wrapText="bothSides"/>
                          <wp:docPr id="25" name="Seal" descr="Award Seal"/>
                          <wp:cNvGraphicFramePr/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/>
                                <wpg:grpSpPr>
                                  <a:xfrm>
                                    <a:off x="0" y="0"/>
                                    <a:ext cx="2314563" cy="2273300"/>
                                    <a:chOff x="0" y="0"/>
                                    <a:chExt cx="1892300" cy="1901825"/>
                                  </a:xfrm>
                                </wpg:grpSpPr>
                                <wps:wsp>
                                  <wps:cNvPr id="26" name="Seal Shape" descr="Award seal shape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0" y="9525"/>
                                      <a:ext cx="1892300" cy="1892300"/>
                                    </a:xfrm>
                                    <a:custGeom>
                                      <a:avLst/>
                                      <a:gdLst>
                                        <a:gd name="T0" fmla="*/ 1674 w 3366"/>
                                        <a:gd name="T1" fmla="*/ 214 h 3348"/>
                                        <a:gd name="T2" fmla="*/ 1888 w 3366"/>
                                        <a:gd name="T3" fmla="*/ 0 h 3348"/>
                                        <a:gd name="T4" fmla="*/ 2048 w 3366"/>
                                        <a:gd name="T5" fmla="*/ 267 h 3348"/>
                                        <a:gd name="T6" fmla="*/ 2297 w 3366"/>
                                        <a:gd name="T7" fmla="*/ 107 h 3348"/>
                                        <a:gd name="T8" fmla="*/ 2386 w 3366"/>
                                        <a:gd name="T9" fmla="*/ 392 h 3348"/>
                                        <a:gd name="T10" fmla="*/ 2671 w 3366"/>
                                        <a:gd name="T11" fmla="*/ 303 h 3348"/>
                                        <a:gd name="T12" fmla="*/ 2671 w 3366"/>
                                        <a:gd name="T13" fmla="*/ 605 h 3348"/>
                                        <a:gd name="T14" fmla="*/ 2974 w 3366"/>
                                        <a:gd name="T15" fmla="*/ 588 h 3348"/>
                                        <a:gd name="T16" fmla="*/ 2903 w 3366"/>
                                        <a:gd name="T17" fmla="*/ 890 h 3348"/>
                                        <a:gd name="T18" fmla="*/ 3206 w 3366"/>
                                        <a:gd name="T19" fmla="*/ 944 h 3348"/>
                                        <a:gd name="T20" fmla="*/ 3063 w 3366"/>
                                        <a:gd name="T21" fmla="*/ 1211 h 3348"/>
                                        <a:gd name="T22" fmla="*/ 3330 w 3366"/>
                                        <a:gd name="T23" fmla="*/ 1353 h 3348"/>
                                        <a:gd name="T24" fmla="*/ 3134 w 3366"/>
                                        <a:gd name="T25" fmla="*/ 1585 h 3348"/>
                                        <a:gd name="T26" fmla="*/ 3366 w 3366"/>
                                        <a:gd name="T27" fmla="*/ 1781 h 3348"/>
                                        <a:gd name="T28" fmla="*/ 3117 w 3366"/>
                                        <a:gd name="T29" fmla="*/ 1941 h 3348"/>
                                        <a:gd name="T30" fmla="*/ 3277 w 3366"/>
                                        <a:gd name="T31" fmla="*/ 2190 h 3348"/>
                                        <a:gd name="T32" fmla="*/ 2992 w 3366"/>
                                        <a:gd name="T33" fmla="*/ 2297 h 3348"/>
                                        <a:gd name="T34" fmla="*/ 3099 w 3366"/>
                                        <a:gd name="T35" fmla="*/ 2564 h 3348"/>
                                        <a:gd name="T36" fmla="*/ 2796 w 3366"/>
                                        <a:gd name="T37" fmla="*/ 2600 h 3348"/>
                                        <a:gd name="T38" fmla="*/ 2832 w 3366"/>
                                        <a:gd name="T39" fmla="*/ 2903 h 3348"/>
                                        <a:gd name="T40" fmla="*/ 2529 w 3366"/>
                                        <a:gd name="T41" fmla="*/ 2849 h 3348"/>
                                        <a:gd name="T42" fmla="*/ 2493 w 3366"/>
                                        <a:gd name="T43" fmla="*/ 3152 h 3348"/>
                                        <a:gd name="T44" fmla="*/ 2208 w 3366"/>
                                        <a:gd name="T45" fmla="*/ 3027 h 3348"/>
                                        <a:gd name="T46" fmla="*/ 2101 w 3366"/>
                                        <a:gd name="T47" fmla="*/ 3294 h 3348"/>
                                        <a:gd name="T48" fmla="*/ 1870 w 3366"/>
                                        <a:gd name="T49" fmla="*/ 3116 h 3348"/>
                                        <a:gd name="T50" fmla="*/ 1674 w 3366"/>
                                        <a:gd name="T51" fmla="*/ 3348 h 3348"/>
                                        <a:gd name="T52" fmla="*/ 1496 w 3366"/>
                                        <a:gd name="T53" fmla="*/ 3116 h 3348"/>
                                        <a:gd name="T54" fmla="*/ 1264 w 3366"/>
                                        <a:gd name="T55" fmla="*/ 3294 h 3348"/>
                                        <a:gd name="T56" fmla="*/ 1140 w 3366"/>
                                        <a:gd name="T57" fmla="*/ 3027 h 3348"/>
                                        <a:gd name="T58" fmla="*/ 872 w 3366"/>
                                        <a:gd name="T59" fmla="*/ 3152 h 3348"/>
                                        <a:gd name="T60" fmla="*/ 819 w 3366"/>
                                        <a:gd name="T61" fmla="*/ 2849 h 3348"/>
                                        <a:gd name="T62" fmla="*/ 534 w 3366"/>
                                        <a:gd name="T63" fmla="*/ 2903 h 3348"/>
                                        <a:gd name="T64" fmla="*/ 552 w 3366"/>
                                        <a:gd name="T65" fmla="*/ 2600 h 3348"/>
                                        <a:gd name="T66" fmla="*/ 249 w 3366"/>
                                        <a:gd name="T67" fmla="*/ 2564 h 3348"/>
                                        <a:gd name="T68" fmla="*/ 356 w 3366"/>
                                        <a:gd name="T69" fmla="*/ 2297 h 3348"/>
                                        <a:gd name="T70" fmla="*/ 71 w 3366"/>
                                        <a:gd name="T71" fmla="*/ 2190 h 3348"/>
                                        <a:gd name="T72" fmla="*/ 249 w 3366"/>
                                        <a:gd name="T73" fmla="*/ 1941 h 3348"/>
                                        <a:gd name="T74" fmla="*/ 0 w 3366"/>
                                        <a:gd name="T75" fmla="*/ 1781 h 3348"/>
                                        <a:gd name="T76" fmla="*/ 231 w 3366"/>
                                        <a:gd name="T77" fmla="*/ 1585 h 3348"/>
                                        <a:gd name="T78" fmla="*/ 18 w 3366"/>
                                        <a:gd name="T79" fmla="*/ 1353 h 3348"/>
                                        <a:gd name="T80" fmla="*/ 302 w 3366"/>
                                        <a:gd name="T81" fmla="*/ 1211 h 3348"/>
                                        <a:gd name="T82" fmla="*/ 160 w 3366"/>
                                        <a:gd name="T83" fmla="*/ 944 h 3348"/>
                                        <a:gd name="T84" fmla="*/ 445 w 3366"/>
                                        <a:gd name="T85" fmla="*/ 890 h 3348"/>
                                        <a:gd name="T86" fmla="*/ 374 w 3366"/>
                                        <a:gd name="T87" fmla="*/ 588 h 3348"/>
                                        <a:gd name="T88" fmla="*/ 677 w 3366"/>
                                        <a:gd name="T89" fmla="*/ 605 h 3348"/>
                                        <a:gd name="T90" fmla="*/ 694 w 3366"/>
                                        <a:gd name="T91" fmla="*/ 303 h 3348"/>
                                        <a:gd name="T92" fmla="*/ 979 w 3366"/>
                                        <a:gd name="T93" fmla="*/ 392 h 3348"/>
                                        <a:gd name="T94" fmla="*/ 1051 w 3366"/>
                                        <a:gd name="T95" fmla="*/ 107 h 3348"/>
                                        <a:gd name="T96" fmla="*/ 1318 w 3366"/>
                                        <a:gd name="T97" fmla="*/ 267 h 3348"/>
                                        <a:gd name="T98" fmla="*/ 1460 w 3366"/>
                                        <a:gd name="T99" fmla="*/ 0 h 3348"/>
                                        <a:gd name="T100" fmla="*/ 1674 w 3366"/>
                                        <a:gd name="T101" fmla="*/ 214 h 334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</a:cxnLst>
                                      <a:rect l="0" t="0" r="r" b="b"/>
                                      <a:pathLst>
                                        <a:path w="3366" h="3348">
                                          <a:moveTo>
                                            <a:pt x="1674" y="214"/>
                                          </a:moveTo>
                                          <a:lnTo>
                                            <a:pt x="1888" y="0"/>
                                          </a:lnTo>
                                          <a:lnTo>
                                            <a:pt x="2048" y="267"/>
                                          </a:lnTo>
                                          <a:lnTo>
                                            <a:pt x="2297" y="107"/>
                                          </a:lnTo>
                                          <a:lnTo>
                                            <a:pt x="2386" y="392"/>
                                          </a:lnTo>
                                          <a:lnTo>
                                            <a:pt x="2671" y="303"/>
                                          </a:lnTo>
                                          <a:lnTo>
                                            <a:pt x="2671" y="605"/>
                                          </a:lnTo>
                                          <a:lnTo>
                                            <a:pt x="2974" y="588"/>
                                          </a:lnTo>
                                          <a:lnTo>
                                            <a:pt x="2903" y="890"/>
                                          </a:lnTo>
                                          <a:lnTo>
                                            <a:pt x="3206" y="944"/>
                                          </a:lnTo>
                                          <a:lnTo>
                                            <a:pt x="3063" y="1211"/>
                                          </a:lnTo>
                                          <a:lnTo>
                                            <a:pt x="3330" y="1353"/>
                                          </a:lnTo>
                                          <a:lnTo>
                                            <a:pt x="3134" y="1585"/>
                                          </a:lnTo>
                                          <a:lnTo>
                                            <a:pt x="3366" y="1781"/>
                                          </a:lnTo>
                                          <a:lnTo>
                                            <a:pt x="3117" y="1941"/>
                                          </a:lnTo>
                                          <a:lnTo>
                                            <a:pt x="3277" y="2190"/>
                                          </a:lnTo>
                                          <a:lnTo>
                                            <a:pt x="2992" y="2297"/>
                                          </a:lnTo>
                                          <a:lnTo>
                                            <a:pt x="3099" y="2564"/>
                                          </a:lnTo>
                                          <a:lnTo>
                                            <a:pt x="2796" y="2600"/>
                                          </a:lnTo>
                                          <a:lnTo>
                                            <a:pt x="2832" y="2903"/>
                                          </a:lnTo>
                                          <a:lnTo>
                                            <a:pt x="2529" y="2849"/>
                                          </a:lnTo>
                                          <a:lnTo>
                                            <a:pt x="2493" y="3152"/>
                                          </a:lnTo>
                                          <a:lnTo>
                                            <a:pt x="2208" y="3027"/>
                                          </a:lnTo>
                                          <a:lnTo>
                                            <a:pt x="2101" y="3294"/>
                                          </a:lnTo>
                                          <a:lnTo>
                                            <a:pt x="1870" y="3116"/>
                                          </a:lnTo>
                                          <a:lnTo>
                                            <a:pt x="1674" y="3348"/>
                                          </a:lnTo>
                                          <a:lnTo>
                                            <a:pt x="1496" y="3116"/>
                                          </a:lnTo>
                                          <a:lnTo>
                                            <a:pt x="1264" y="3294"/>
                                          </a:lnTo>
                                          <a:lnTo>
                                            <a:pt x="1140" y="3027"/>
                                          </a:lnTo>
                                          <a:lnTo>
                                            <a:pt x="872" y="3152"/>
                                          </a:lnTo>
                                          <a:lnTo>
                                            <a:pt x="819" y="2849"/>
                                          </a:lnTo>
                                          <a:lnTo>
                                            <a:pt x="534" y="2903"/>
                                          </a:lnTo>
                                          <a:lnTo>
                                            <a:pt x="552" y="2600"/>
                                          </a:lnTo>
                                          <a:lnTo>
                                            <a:pt x="249" y="2564"/>
                                          </a:lnTo>
                                          <a:lnTo>
                                            <a:pt x="356" y="2297"/>
                                          </a:lnTo>
                                          <a:lnTo>
                                            <a:pt x="71" y="2190"/>
                                          </a:lnTo>
                                          <a:lnTo>
                                            <a:pt x="249" y="1941"/>
                                          </a:lnTo>
                                          <a:lnTo>
                                            <a:pt x="0" y="1781"/>
                                          </a:lnTo>
                                          <a:lnTo>
                                            <a:pt x="231" y="1585"/>
                                          </a:lnTo>
                                          <a:lnTo>
                                            <a:pt x="18" y="1353"/>
                                          </a:lnTo>
                                          <a:lnTo>
                                            <a:pt x="302" y="1211"/>
                                          </a:lnTo>
                                          <a:lnTo>
                                            <a:pt x="160" y="944"/>
                                          </a:lnTo>
                                          <a:lnTo>
                                            <a:pt x="445" y="890"/>
                                          </a:lnTo>
                                          <a:lnTo>
                                            <a:pt x="374" y="588"/>
                                          </a:lnTo>
                                          <a:lnTo>
                                            <a:pt x="677" y="605"/>
                                          </a:lnTo>
                                          <a:lnTo>
                                            <a:pt x="694" y="303"/>
                                          </a:lnTo>
                                          <a:lnTo>
                                            <a:pt x="979" y="392"/>
                                          </a:lnTo>
                                          <a:lnTo>
                                            <a:pt x="1051" y="107"/>
                                          </a:lnTo>
                                          <a:lnTo>
                                            <a:pt x="1318" y="267"/>
                                          </a:lnTo>
                                          <a:lnTo>
                                            <a:pt x="1460" y="0"/>
                                          </a:lnTo>
                                          <a:lnTo>
                                            <a:pt x="1674" y="21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27" name="Seal Textur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1557" y="0"/>
                                      <a:ext cx="1852360" cy="1895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wg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group w14:anchorId="2A413680" id="Seal" o:spid="_x0000_s1026" alt="Award Seal" style="position:absolute;margin-left:.3pt;margin-top:21.75pt;width:182.25pt;height:179pt;z-index:251658240;mso-position-vertical-relative:page;mso-width-relative:margin;mso-height-relative:margin" coordsize="18923,19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">
                          <v:shape id="Seal Shape" o:spid="_x0000_s1027" alt="Award seal shape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653a95 [3208]" stroked="f">
  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  <o:lock v:ext="edit" aspectratio="t"/>
                          </v:shape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Seal Texture" o:spid="_x0000_s1028" type="#_x0000_t75" style="position:absolute;left:215;width:1852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">
                            <v:imagedata r:id="rId14" o:title=""/>
                            <v:path arrowok="t"/>
                          </v:shape>
                          <w10:wrap type="square" anchory="page"/>
                        </v:group>
                      </w:pict>
                    </mc:Fallback>
                  </mc:AlternateContent>
                </w:r>
              </w:p>
            </w:tc>
          </w:sdtContent>
        </w:sdt>
        <w:tc>
          <w:tcPr>
            <w:tcW w:w="927" w:type="dxa"/>
          </w:tcPr>
          <w:p w:rsidR="009F4E46" w:rsidRDefault="009F4E46">
            <w:pPr>
              <w:spacing w:after="0" w:line="240" w:lineRule="auto"/>
            </w:pPr>
          </w:p>
        </w:tc>
        <w:tc>
          <w:tcPr>
            <w:tcW w:w="8622" w:type="dxa"/>
            <w:vAlign w:val="center"/>
          </w:tcPr>
          <w:tbl>
            <w:tblPr>
              <w:tblW w:w="0" w:type="auto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347"/>
              <w:gridCol w:w="5812"/>
            </w:tblGrid>
            <w:tr w:rsidR="00F3208F">
              <w:trPr>
                <w:trHeight w:val="1377"/>
                <w:jc w:val="right"/>
              </w:trPr>
              <w:tc>
                <w:tcPr>
                  <w:tcW w:w="2412" w:type="dxa"/>
                  <w:vAlign w:val="bottom"/>
                </w:tcPr>
                <w:p w:rsidR="009F4E46" w:rsidRDefault="00F47485">
                  <w:pPr>
                    <w:pStyle w:val="SigHeading"/>
                    <w:spacing w:line="240" w:lineRule="auto"/>
                    <w:jc w:val="center"/>
                  </w:pPr>
                  <w:r>
                    <w:t>Presented By:</w:t>
                  </w:r>
                </w:p>
              </w:tc>
              <w:tc>
                <w:tcPr>
                  <w:tcW w:w="6192" w:type="dxa"/>
                  <w:vAlign w:val="bottom"/>
                </w:tcPr>
                <w:p w:rsidR="009F4E46" w:rsidRDefault="009F4E46" w:rsidP="00F3208F">
                  <w:pPr>
                    <w:pStyle w:val="Signature"/>
                    <w:jc w:val="center"/>
                  </w:pPr>
                </w:p>
              </w:tc>
            </w:tr>
            <w:tr w:rsidR="00F3208F">
              <w:trPr>
                <w:trHeight w:val="1377"/>
                <w:jc w:val="right"/>
              </w:trPr>
              <w:tc>
                <w:tcPr>
                  <w:tcW w:w="2412" w:type="dxa"/>
                  <w:vAlign w:val="bottom"/>
                </w:tcPr>
                <w:p w:rsidR="00F3208F" w:rsidRDefault="00F3208F">
                  <w:pPr>
                    <w:pStyle w:val="SigHeading"/>
                    <w:spacing w:line="240" w:lineRule="auto"/>
                    <w:jc w:val="center"/>
                  </w:pPr>
                  <w:r>
                    <w:t xml:space="preserve">AT: </w:t>
                  </w:r>
                </w:p>
              </w:tc>
              <w:tc>
                <w:tcPr>
                  <w:tcW w:w="6192" w:type="dxa"/>
                  <w:vAlign w:val="bottom"/>
                </w:tcPr>
                <w:p w:rsidR="00F3208F" w:rsidRDefault="00F3208F" w:rsidP="00F3208F">
                  <w:pPr>
                    <w:pStyle w:val="Signature"/>
                    <w:jc w:val="center"/>
                  </w:pPr>
                </w:p>
              </w:tc>
            </w:tr>
            <w:tr w:rsidR="00F3208F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9F4E46" w:rsidRDefault="00F47485">
                  <w:pPr>
                    <w:pStyle w:val="SigHeading"/>
                    <w:spacing w:line="240" w:lineRule="auto"/>
                    <w:jc w:val="center"/>
                  </w:pPr>
                  <w:r>
                    <w:t>On This Day:</w:t>
                  </w:r>
                </w:p>
              </w:tc>
              <w:tc>
                <w:tcPr>
                  <w:tcW w:w="6192" w:type="dxa"/>
                  <w:vAlign w:val="bottom"/>
                </w:tcPr>
                <w:p w:rsidR="009F4E46" w:rsidRDefault="009F4E46" w:rsidP="005019FC">
                  <w:pPr>
                    <w:pStyle w:val="Signature"/>
                    <w:ind w:left="0"/>
                  </w:pPr>
                  <w:bookmarkStart w:id="0" w:name="_GoBack"/>
                  <w:bookmarkEnd w:id="0"/>
                </w:p>
              </w:tc>
            </w:tr>
          </w:tbl>
          <w:p w:rsidR="009F4E46" w:rsidRDefault="009F4E46">
            <w:pPr>
              <w:spacing w:after="0" w:line="240" w:lineRule="auto"/>
            </w:pPr>
          </w:p>
        </w:tc>
      </w:tr>
    </w:tbl>
    <w:p w:rsidR="009F4E46" w:rsidRDefault="009F4E46">
      <w:pPr>
        <w:spacing w:after="0" w:line="200" w:lineRule="exact"/>
      </w:pPr>
    </w:p>
    <w:sectPr w:rsidR="009F4E46">
      <w:pgSz w:w="15840" w:h="12240" w:orient="landscape"/>
      <w:pgMar w:top="2160" w:right="1584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3FFC" w:rsidRDefault="00343FFC">
      <w:pPr>
        <w:spacing w:after="0" w:line="240" w:lineRule="auto"/>
      </w:pPr>
      <w:r>
        <w:separator/>
      </w:r>
    </w:p>
  </w:endnote>
  <w:endnote w:type="continuationSeparator" w:id="0">
    <w:p w:rsidR="00343FFC" w:rsidRDefault="00343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3FFC" w:rsidRDefault="00343FFC">
      <w:pPr>
        <w:spacing w:after="0" w:line="240" w:lineRule="auto"/>
      </w:pPr>
      <w:r>
        <w:separator/>
      </w:r>
    </w:p>
  </w:footnote>
  <w:footnote w:type="continuationSeparator" w:id="0">
    <w:p w:rsidR="00343FFC" w:rsidRDefault="00343F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B2142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C52AC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B2FA2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F88E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6BCBD8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3AA86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3C0E6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2C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AC294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7844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08F"/>
    <w:rsid w:val="00343FFC"/>
    <w:rsid w:val="004230F1"/>
    <w:rsid w:val="004B6FB2"/>
    <w:rsid w:val="005019FC"/>
    <w:rsid w:val="005B6D68"/>
    <w:rsid w:val="00796E22"/>
    <w:rsid w:val="009F4E46"/>
    <w:rsid w:val="00F3208F"/>
    <w:rsid w:val="00F47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07FF20"/>
  <w15:docId w15:val="{9F7BB0CB-ABBB-438D-BB98-70998E535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53A95" w:themeColor="accent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653A95" w:themeColor="accent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uiPriority w:val="1"/>
    <w:qFormat/>
    <w:pPr>
      <w:pBdr>
        <w:bottom w:val="single" w:sz="8" w:space="1" w:color="A18F8F" w:themeColor="text2" w:themeTint="99"/>
      </w:pBdr>
      <w:spacing w:before="300" w:line="240" w:lineRule="auto"/>
    </w:pPr>
    <w:rPr>
      <w:sz w:val="114"/>
      <w:szCs w:val="114"/>
    </w:rPr>
  </w:style>
  <w:style w:type="paragraph" w:styleId="Signature">
    <w:name w:val="Signature"/>
    <w:basedOn w:val="Normal"/>
    <w:link w:val="SignatureChar"/>
    <w:uiPriority w:val="1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SignatureChar">
    <w:name w:val="Signature Char"/>
    <w:basedOn w:val="DefaultParagraphFont"/>
    <w:link w:val="Signature"/>
    <w:uiPriority w:val="1"/>
    <w:rPr>
      <w:rFonts w:ascii="Segoe Print" w:hAnsi="Segoe Prin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"/>
    <w:unhideWhenUsed/>
    <w:qFormat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</w:pPr>
    <w:rPr>
      <w:rFonts w:asciiTheme="majorHAnsi" w:eastAsiaTheme="majorEastAsia" w:hAnsiTheme="majorHAnsi" w:cstheme="majorBidi"/>
      <w:b/>
      <w:bCs/>
      <w:caps/>
      <w:color w:val="653A95" w:themeColor="accent5"/>
      <w:sz w:val="68"/>
      <w:szCs w:val="68"/>
      <w14:textOutline w14:w="12700" w14:cap="sq" w14:cmpd="sng" w14:algn="ctr">
        <w14:noFill/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653A95" w:themeColor="accent5"/>
      <w:sz w:val="68"/>
      <w:szCs w:val="68"/>
      <w14:textOutline w14:w="12700" w14:cap="sq" w14:cmpd="sng" w14:algn="ctr">
        <w14:noFill/>
        <w14:prstDash w14:val="solid"/>
        <w14:miter w14:lim="800000"/>
      </w14:textOutline>
    </w:rPr>
  </w:style>
  <w:style w:type="paragraph" w:customStyle="1" w:styleId="Organization">
    <w:name w:val="Organization"/>
    <w:basedOn w:val="Normal"/>
    <w:uiPriority w:val="1"/>
    <w:qFormat/>
    <w:pPr>
      <w:spacing w:before="200" w:line="240" w:lineRule="auto"/>
    </w:pPr>
    <w:rPr>
      <w:caps/>
      <w:sz w:val="66"/>
      <w:szCs w:val="66"/>
    </w:rPr>
  </w:style>
  <w:style w:type="paragraph" w:customStyle="1" w:styleId="SigHeading">
    <w:name w:val="Sig Heading"/>
    <w:basedOn w:val="Normal"/>
    <w:next w:val="Normal"/>
    <w:uiPriority w:val="1"/>
    <w:qFormat/>
    <w:pPr>
      <w:spacing w:before="160" w:after="0"/>
      <w:jc w:val="left"/>
    </w:pPr>
    <w:rPr>
      <w:caps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color w:val="653A95" w:themeColor="accent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653A95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grigoriades\AppData\Roaming\Microsoft\Templates\Certificate%20of%20participa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660CD705E18433E8DCE7B9DED7FDB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861BE-4538-46FF-98CF-F125E97CA83E}"/>
      </w:docPartPr>
      <w:docPartBody>
        <w:p w:rsidR="00602A8D" w:rsidRDefault="00752A21">
          <w:pPr>
            <w:pStyle w:val="5660CD705E18433E8DCE7B9DED7FDB24"/>
          </w:pPr>
          <w:r>
            <w:t>is thanked for their phenomenal participation on</w:t>
          </w:r>
        </w:p>
      </w:docPartBody>
    </w:docPart>
    <w:docPart>
      <w:docPartPr>
        <w:name w:val="677BBD38770A4382ADFEF42EFBD8C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326513-FA30-4CD3-9917-2E2B611067FD}"/>
      </w:docPartPr>
      <w:docPartBody>
        <w:p w:rsidR="00602A8D" w:rsidRDefault="00752A21">
          <w:pPr>
            <w:pStyle w:val="677BBD38770A4382ADFEF42EFBD8CED9"/>
          </w:pPr>
          <w:r>
            <w:rPr>
              <w:rStyle w:val="PlaceholderText"/>
            </w:rPr>
            <w:t>Choose a building block.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A21"/>
    <w:rsid w:val="00402C82"/>
    <w:rsid w:val="00602A8D"/>
    <w:rsid w:val="00752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19821C341D744169D6DDE1FC233C8DA">
    <w:name w:val="C19821C341D744169D6DDE1FC233C8DA"/>
  </w:style>
  <w:style w:type="paragraph" w:customStyle="1" w:styleId="5660CD705E18433E8DCE7B9DED7FDB24">
    <w:name w:val="5660CD705E18433E8DCE7B9DED7FDB24"/>
  </w:style>
  <w:style w:type="paragraph" w:customStyle="1" w:styleId="0FCCDCC8A5F24B5DAB924885A5207B3A">
    <w:name w:val="0FCCDCC8A5F24B5DAB924885A5207B3A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77BBD38770A4382ADFEF42EFBD8CED9">
    <w:name w:val="677BBD38770A4382ADFEF42EFBD8CED9"/>
  </w:style>
  <w:style w:type="paragraph" w:customStyle="1" w:styleId="8400C4379EED4712858C496BC4130B5D">
    <w:name w:val="8400C4379EED4712858C496BC4130B5D"/>
  </w:style>
  <w:style w:type="paragraph" w:customStyle="1" w:styleId="ACA9E5AAACC648369F10102E824F3AE0">
    <w:name w:val="ACA9E5AAACC648369F10102E824F3A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12FC6-A41E-4C7B-9850-F0239BB5A7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783827-8721-4A2D-BF6C-9334C469E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Certificate of participation</Template>
  <TotalTime>8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tgrigoriades</dc:creator>
  <cp:keywords/>
  <cp:lastModifiedBy>tgrigoriades</cp:lastModifiedBy>
  <cp:revision>4</cp:revision>
  <dcterms:created xsi:type="dcterms:W3CDTF">2016-02-25T14:52:00Z</dcterms:created>
  <dcterms:modified xsi:type="dcterms:W3CDTF">2016-07-11T01:27:00Z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TC028051429991</vt:lpwstr>
  </property>
</Properties>
</file>